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0690F719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103668">
        <w:rPr>
          <w:i/>
          <w:iCs/>
          <w:sz w:val="20"/>
          <w:szCs w:val="20"/>
        </w:rPr>
        <w:t>101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6A73A1">
        <w:rPr>
          <w:i/>
          <w:iCs/>
          <w:sz w:val="20"/>
          <w:szCs w:val="20"/>
        </w:rPr>
        <w:t>2</w:t>
      </w:r>
    </w:p>
    <w:p w14:paraId="05D5AF6E" w14:textId="6C0A0501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A049DE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6E730222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103668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103668">
        <w:rPr>
          <w:bCs/>
        </w:rPr>
        <w:t>7</w:t>
      </w:r>
      <w:r>
        <w:rPr>
          <w:bCs/>
        </w:rPr>
        <w:t>1</w:t>
      </w:r>
      <w:r w:rsidR="00103668">
        <w:rPr>
          <w:bCs/>
        </w:rPr>
        <w:t>0</w:t>
      </w:r>
      <w:r w:rsidR="004E5284">
        <w:rPr>
          <w:bCs/>
        </w:rPr>
        <w:t xml:space="preserve"> z </w:t>
      </w:r>
      <w:proofErr w:type="spellStart"/>
      <w:r w:rsidR="004E5284">
        <w:rPr>
          <w:bCs/>
        </w:rPr>
        <w:t>późn</w:t>
      </w:r>
      <w:proofErr w:type="spellEnd"/>
      <w:r w:rsidR="004E5284">
        <w:rPr>
          <w:bCs/>
        </w:rPr>
        <w:t>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7DB03D23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6A73A1" w:rsidRPr="006A73A1">
        <w:rPr>
          <w:b/>
          <w:i/>
        </w:rPr>
        <w:t xml:space="preserve">świadczenie usługi monitorowania i ochrony obiektu w systemie dyskretnego ostrzegania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103668">
        <w:rPr>
          <w:b/>
          <w:i/>
          <w:iCs/>
          <w:color w:val="000000"/>
        </w:rPr>
        <w:t>101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6A73A1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Pr="0034204F">
        <w:t xml:space="preserve"> prowadzonego przez</w:t>
      </w:r>
      <w:r w:rsidR="00A876B8">
        <w:t xml:space="preserve"> </w:t>
      </w:r>
      <w:r w:rsidRPr="0034204F">
        <w:t>Lubelską Agencję Wspierania Przedsiębiorczości w Lublinie, 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313FE297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EB3C36">
        <w:t>IV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1F81370B" w:rsidR="00E876D2" w:rsidRDefault="00E876D2" w:rsidP="006A5B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(podpis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6EFF" w14:textId="77777777" w:rsidR="00DE119F" w:rsidRDefault="00DE119F" w:rsidP="00EE7D7D">
      <w:r>
        <w:separator/>
      </w:r>
    </w:p>
  </w:endnote>
  <w:endnote w:type="continuationSeparator" w:id="0">
    <w:p w14:paraId="6794363C" w14:textId="77777777" w:rsidR="00DE119F" w:rsidRDefault="00DE119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81F2" w14:textId="77777777" w:rsidR="00DE119F" w:rsidRDefault="00DE119F" w:rsidP="00EE7D7D">
      <w:r>
        <w:separator/>
      </w:r>
    </w:p>
  </w:footnote>
  <w:footnote w:type="continuationSeparator" w:id="0">
    <w:p w14:paraId="5A70CAD0" w14:textId="77777777" w:rsidR="00DE119F" w:rsidRDefault="00DE119F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75369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33152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3668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4E5284"/>
    <w:rsid w:val="00503247"/>
    <w:rsid w:val="005166DC"/>
    <w:rsid w:val="00546F27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A5B7B"/>
    <w:rsid w:val="006A73A1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E54CA"/>
    <w:rsid w:val="009F2C05"/>
    <w:rsid w:val="009F7D2D"/>
    <w:rsid w:val="00A049DE"/>
    <w:rsid w:val="00A203FC"/>
    <w:rsid w:val="00A26CF5"/>
    <w:rsid w:val="00A42763"/>
    <w:rsid w:val="00A56B94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0F08"/>
    <w:rsid w:val="00DB1EC2"/>
    <w:rsid w:val="00DD45B2"/>
    <w:rsid w:val="00DE119F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C36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218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87</cp:revision>
  <cp:lastPrinted>2016-04-29T10:29:00Z</cp:lastPrinted>
  <dcterms:created xsi:type="dcterms:W3CDTF">2016-02-05T13:12:00Z</dcterms:created>
  <dcterms:modified xsi:type="dcterms:W3CDTF">2022-12-20T07:18:00Z</dcterms:modified>
</cp:coreProperties>
</file>