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45618" w14:textId="260FF855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B2415F">
        <w:rPr>
          <w:i/>
          <w:sz w:val="20"/>
          <w:szCs w:val="20"/>
        </w:rPr>
        <w:t>1</w:t>
      </w:r>
      <w:r w:rsidR="000252BA">
        <w:rPr>
          <w:i/>
          <w:sz w:val="20"/>
          <w:szCs w:val="20"/>
        </w:rPr>
        <w:t>55</w:t>
      </w:r>
      <w:r w:rsidR="00F5134D" w:rsidRPr="00F5134D">
        <w:rPr>
          <w:i/>
          <w:sz w:val="20"/>
          <w:szCs w:val="20"/>
        </w:rPr>
        <w:t>/2020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1FC39C5E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Zapytania ofertowego</w:t>
      </w:r>
      <w:r w:rsidR="007A3369">
        <w:rPr>
          <w:i/>
          <w:sz w:val="20"/>
          <w:szCs w:val="20"/>
        </w:rPr>
        <w:t xml:space="preserve">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9562554" w14:textId="1D3210C2" w:rsidR="005D725B" w:rsidRDefault="005D725B" w:rsidP="005D725B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 w:rsidRPr="005D725B">
        <w:rPr>
          <w:bCs/>
          <w:sz w:val="22"/>
        </w:rPr>
        <w:t>w postępowaniu prowadzonym na podstawie art. 4 pkt 8 ustawy z dnia 29 stycznia 2004 r. Prawo zamówień publicznych (Dz. U. z 2019 r., poz. 1843 z późn.zm.)</w:t>
      </w:r>
      <w:r>
        <w:rPr>
          <w:bCs/>
          <w:sz w:val="22"/>
        </w:rPr>
        <w:t xml:space="preserve"> </w:t>
      </w:r>
      <w:r>
        <w:rPr>
          <w:b/>
          <w:bCs/>
          <w:i/>
          <w:sz w:val="22"/>
        </w:rPr>
        <w:t xml:space="preserve">na </w:t>
      </w:r>
      <w:r w:rsidR="00355F0B">
        <w:rPr>
          <w:b/>
          <w:bCs/>
          <w:i/>
          <w:sz w:val="22"/>
        </w:rPr>
        <w:t>ś</w:t>
      </w:r>
      <w:r w:rsidR="00355F0B" w:rsidRPr="00355F0B">
        <w:rPr>
          <w:b/>
          <w:bCs/>
          <w:i/>
          <w:sz w:val="22"/>
        </w:rPr>
        <w:t xml:space="preserve">wiadczenie usług pocztowych </w:t>
      </w:r>
      <w:r w:rsidR="00355F0B">
        <w:rPr>
          <w:b/>
          <w:bCs/>
          <w:i/>
          <w:sz w:val="22"/>
        </w:rPr>
        <w:br/>
      </w:r>
      <w:r w:rsidR="00355F0B" w:rsidRPr="00355F0B">
        <w:rPr>
          <w:b/>
          <w:bCs/>
          <w:i/>
          <w:sz w:val="22"/>
        </w:rPr>
        <w:t>i</w:t>
      </w:r>
      <w:r w:rsidR="00355F0B">
        <w:rPr>
          <w:b/>
          <w:bCs/>
          <w:i/>
          <w:sz w:val="22"/>
        </w:rPr>
        <w:t xml:space="preserve"> </w:t>
      </w:r>
      <w:r w:rsidR="00355F0B" w:rsidRPr="00355F0B">
        <w:rPr>
          <w:b/>
          <w:bCs/>
          <w:i/>
          <w:sz w:val="22"/>
        </w:rPr>
        <w:t>kurierskich dla Lubelskiej Agencji Wspierania Przedsiębiorczości w Lublinie w 2021 roku</w:t>
      </w:r>
    </w:p>
    <w:p w14:paraId="714FCB2A" w14:textId="77777777" w:rsidR="00355F0B" w:rsidRPr="005D725B" w:rsidRDefault="00355F0B" w:rsidP="005D725B">
      <w:pPr>
        <w:spacing w:line="276" w:lineRule="auto"/>
        <w:ind w:left="0" w:firstLine="0"/>
        <w:jc w:val="center"/>
        <w:rPr>
          <w:bCs/>
          <w:sz w:val="22"/>
        </w:rPr>
      </w:pP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14AE58A" w14:textId="60DF1705" w:rsidR="0034190B" w:rsidRPr="00355F0B" w:rsidRDefault="005D725B" w:rsidP="00355F0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355F0B">
        <w:rPr>
          <w:b/>
          <w:bCs/>
          <w:sz w:val="22"/>
        </w:rPr>
        <w:t xml:space="preserve">Cena </w:t>
      </w:r>
      <w:r w:rsidR="00634602">
        <w:rPr>
          <w:b/>
          <w:bCs/>
          <w:sz w:val="22"/>
        </w:rPr>
        <w:t xml:space="preserve">całkowita </w:t>
      </w:r>
      <w:r w:rsidRPr="00355F0B">
        <w:rPr>
          <w:b/>
          <w:bCs/>
          <w:sz w:val="22"/>
        </w:rPr>
        <w:t>oferty brutto wynosi: ………....………</w:t>
      </w:r>
      <w:r w:rsidR="0034190B" w:rsidRPr="00355F0B">
        <w:rPr>
          <w:b/>
          <w:bCs/>
          <w:sz w:val="22"/>
        </w:rPr>
        <w:t>………………………</w:t>
      </w:r>
      <w:r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8137978" w:rsidR="005D725B" w:rsidRPr="00355F0B" w:rsidRDefault="005666EE" w:rsidP="00355F0B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Pr="00355F0B">
        <w:rPr>
          <w:sz w:val="22"/>
        </w:rPr>
        <w:t>…….. PLN)</w:t>
      </w:r>
    </w:p>
    <w:p w14:paraId="18CC4577" w14:textId="538F327B" w:rsidR="00634602" w:rsidRPr="00634602" w:rsidRDefault="005D725B" w:rsidP="00977B08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6F91A970" w14:textId="77777777" w:rsidR="00634602" w:rsidRPr="00634602" w:rsidRDefault="00634602" w:rsidP="00634602">
      <w:pPr>
        <w:tabs>
          <w:tab w:val="left" w:pos="0"/>
        </w:tabs>
        <w:spacing w:line="276" w:lineRule="auto"/>
        <w:ind w:left="0" w:firstLine="708"/>
        <w:jc w:val="center"/>
        <w:rPr>
          <w:b/>
          <w:iCs/>
          <w:sz w:val="22"/>
          <w:szCs w:val="22"/>
          <w:lang w:eastAsia="ar-SA"/>
        </w:rPr>
      </w:pPr>
      <w:r w:rsidRPr="00634602">
        <w:rPr>
          <w:b/>
          <w:iCs/>
          <w:sz w:val="22"/>
          <w:szCs w:val="22"/>
          <w:lang w:eastAsia="ar-SA"/>
        </w:rPr>
        <w:t>Szczegółowe zestawienie przesyłek pocztowych</w:t>
      </w:r>
    </w:p>
    <w:p w14:paraId="421E2B44" w14:textId="77777777" w:rsidR="00634602" w:rsidRPr="00634602" w:rsidRDefault="00634602" w:rsidP="00634602">
      <w:pPr>
        <w:tabs>
          <w:tab w:val="left" w:pos="0"/>
        </w:tabs>
        <w:spacing w:line="276" w:lineRule="auto"/>
        <w:ind w:left="0" w:firstLine="708"/>
        <w:jc w:val="center"/>
        <w:rPr>
          <w:b/>
          <w:iCs/>
          <w:sz w:val="22"/>
          <w:szCs w:val="22"/>
          <w:lang w:eastAsia="ar-SA"/>
        </w:rPr>
      </w:pPr>
      <w:r w:rsidRPr="00634602">
        <w:rPr>
          <w:b/>
          <w:iCs/>
          <w:sz w:val="22"/>
          <w:szCs w:val="22"/>
          <w:lang w:eastAsia="ar-SA"/>
        </w:rPr>
        <w:t xml:space="preserve"> objętych przedmiotem zamówienia </w:t>
      </w:r>
    </w:p>
    <w:p w14:paraId="1A6EBA07" w14:textId="77777777" w:rsidR="00634602" w:rsidRPr="00634602" w:rsidRDefault="00634602" w:rsidP="00634602">
      <w:pPr>
        <w:tabs>
          <w:tab w:val="left" w:pos="0"/>
        </w:tabs>
        <w:spacing w:line="276" w:lineRule="auto"/>
        <w:ind w:left="0" w:firstLine="708"/>
        <w:rPr>
          <w:b/>
          <w:iCs/>
          <w:sz w:val="22"/>
          <w:szCs w:val="22"/>
          <w:lang w:eastAsia="ar-SA"/>
        </w:rPr>
      </w:pPr>
    </w:p>
    <w:tbl>
      <w:tblPr>
        <w:tblStyle w:val="Tabela-Siatka1"/>
        <w:tblW w:w="9634" w:type="dxa"/>
        <w:tblLook w:val="04A0" w:firstRow="1" w:lastRow="0" w:firstColumn="1" w:lastColumn="0" w:noHBand="0" w:noVBand="1"/>
      </w:tblPr>
      <w:tblGrid>
        <w:gridCol w:w="560"/>
        <w:gridCol w:w="2837"/>
        <w:gridCol w:w="1843"/>
        <w:gridCol w:w="2126"/>
        <w:gridCol w:w="2268"/>
      </w:tblGrid>
      <w:tr w:rsidR="00634602" w:rsidRPr="00634602" w14:paraId="496EA8F3" w14:textId="77777777" w:rsidTr="00FB3D92">
        <w:tc>
          <w:tcPr>
            <w:tcW w:w="560" w:type="dxa"/>
          </w:tcPr>
          <w:p w14:paraId="24E36EB8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proofErr w:type="spellStart"/>
            <w:r w:rsidRPr="00634602">
              <w:rPr>
                <w:b/>
                <w:iCs/>
                <w:sz w:val="22"/>
                <w:szCs w:val="22"/>
                <w:lang w:eastAsia="ar-SA"/>
              </w:rPr>
              <w:t>L.p</w:t>
            </w:r>
            <w:proofErr w:type="spellEnd"/>
          </w:p>
        </w:tc>
        <w:tc>
          <w:tcPr>
            <w:tcW w:w="2837" w:type="dxa"/>
          </w:tcPr>
          <w:p w14:paraId="441B49F5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Przesyłki pocztowe, waga</w:t>
            </w:r>
          </w:p>
        </w:tc>
        <w:tc>
          <w:tcPr>
            <w:tcW w:w="1843" w:type="dxa"/>
          </w:tcPr>
          <w:p w14:paraId="65F10FEC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Ilość szt. Orientacyjna</w:t>
            </w:r>
            <w:r w:rsidRPr="00634602">
              <w:rPr>
                <w:b/>
                <w:iCs/>
                <w:sz w:val="22"/>
                <w:szCs w:val="22"/>
                <w:lang w:eastAsia="ar-SA"/>
              </w:rPr>
              <w:br/>
              <w:t xml:space="preserve"> (12 m-</w:t>
            </w:r>
            <w:proofErr w:type="spellStart"/>
            <w:r w:rsidRPr="00634602">
              <w:rPr>
                <w:b/>
                <w:iCs/>
                <w:sz w:val="22"/>
                <w:szCs w:val="22"/>
                <w:lang w:eastAsia="ar-SA"/>
              </w:rPr>
              <w:t>cy</w:t>
            </w:r>
            <w:proofErr w:type="spellEnd"/>
            <w:r w:rsidRPr="00634602">
              <w:rPr>
                <w:b/>
                <w:iCs/>
                <w:sz w:val="22"/>
                <w:szCs w:val="22"/>
                <w:lang w:eastAsia="ar-SA"/>
              </w:rPr>
              <w:t>)</w:t>
            </w:r>
          </w:p>
        </w:tc>
        <w:tc>
          <w:tcPr>
            <w:tcW w:w="2126" w:type="dxa"/>
          </w:tcPr>
          <w:p w14:paraId="6BFCBB5B" w14:textId="135D455D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Cena jednostkowa brutto w PLN</w:t>
            </w:r>
            <w:r w:rsidR="002571E5">
              <w:rPr>
                <w:b/>
                <w:iCs/>
                <w:sz w:val="22"/>
                <w:szCs w:val="22"/>
                <w:lang w:eastAsia="ar-SA"/>
              </w:rPr>
              <w:t xml:space="preserve"> </w:t>
            </w:r>
            <w:r w:rsidRPr="00634602">
              <w:rPr>
                <w:b/>
                <w:iCs/>
                <w:sz w:val="22"/>
                <w:szCs w:val="22"/>
                <w:lang w:eastAsia="ar-SA"/>
              </w:rPr>
              <w:t>(za 1 sztukę przesyłki lub paczki)</w:t>
            </w:r>
          </w:p>
        </w:tc>
        <w:tc>
          <w:tcPr>
            <w:tcW w:w="2268" w:type="dxa"/>
          </w:tcPr>
          <w:p w14:paraId="59AC7E1B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Cena za przesyłki lub paczki określone w kolumnie 3</w:t>
            </w:r>
          </w:p>
        </w:tc>
      </w:tr>
      <w:tr w:rsidR="00634602" w:rsidRPr="00634602" w14:paraId="696BA5E5" w14:textId="77777777" w:rsidTr="00FB3D92">
        <w:tc>
          <w:tcPr>
            <w:tcW w:w="560" w:type="dxa"/>
          </w:tcPr>
          <w:p w14:paraId="355455A2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2837" w:type="dxa"/>
          </w:tcPr>
          <w:p w14:paraId="7F65FC24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1843" w:type="dxa"/>
          </w:tcPr>
          <w:p w14:paraId="0686FE8C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2126" w:type="dxa"/>
          </w:tcPr>
          <w:p w14:paraId="03DFF1F1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2268" w:type="dxa"/>
          </w:tcPr>
          <w:p w14:paraId="41515D0D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5.</w:t>
            </w:r>
          </w:p>
        </w:tc>
      </w:tr>
      <w:tr w:rsidR="005A6787" w:rsidRPr="00634602" w14:paraId="245544FB" w14:textId="77777777" w:rsidTr="00FB3D92">
        <w:tc>
          <w:tcPr>
            <w:tcW w:w="560" w:type="dxa"/>
          </w:tcPr>
          <w:p w14:paraId="61C82ACA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2837" w:type="dxa"/>
          </w:tcPr>
          <w:p w14:paraId="571E771A" w14:textId="2E13D663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>
              <w:t xml:space="preserve">, priorytet  format S do 500 g </w:t>
            </w:r>
          </w:p>
        </w:tc>
        <w:tc>
          <w:tcPr>
            <w:tcW w:w="1843" w:type="dxa"/>
          </w:tcPr>
          <w:p w14:paraId="46CBF39E" w14:textId="35D1B179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1 800</w:t>
            </w:r>
          </w:p>
        </w:tc>
        <w:tc>
          <w:tcPr>
            <w:tcW w:w="2126" w:type="dxa"/>
          </w:tcPr>
          <w:p w14:paraId="194DBFB4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56C024EC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5A6787" w:rsidRPr="00634602" w14:paraId="21181C37" w14:textId="77777777" w:rsidTr="00FB3D92">
        <w:tc>
          <w:tcPr>
            <w:tcW w:w="560" w:type="dxa"/>
          </w:tcPr>
          <w:p w14:paraId="76442374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2837" w:type="dxa"/>
          </w:tcPr>
          <w:p w14:paraId="2F1103EA" w14:textId="0B407B95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>
              <w:t>, ekonomiczny format S do 500 g</w:t>
            </w:r>
          </w:p>
        </w:tc>
        <w:tc>
          <w:tcPr>
            <w:tcW w:w="1843" w:type="dxa"/>
          </w:tcPr>
          <w:p w14:paraId="3ACFFBB4" w14:textId="5D3DA22A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50</w:t>
            </w:r>
          </w:p>
        </w:tc>
        <w:tc>
          <w:tcPr>
            <w:tcW w:w="2126" w:type="dxa"/>
          </w:tcPr>
          <w:p w14:paraId="57F7FE1C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5FDC4A37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5A6787" w:rsidRPr="00634602" w14:paraId="327394A7" w14:textId="77777777" w:rsidTr="00FB3D92">
        <w:tc>
          <w:tcPr>
            <w:tcW w:w="560" w:type="dxa"/>
          </w:tcPr>
          <w:p w14:paraId="34FF239A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2837" w:type="dxa"/>
          </w:tcPr>
          <w:p w14:paraId="3B059892" w14:textId="2503E078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>
              <w:t>, priorytet format M do 1000 g</w:t>
            </w:r>
          </w:p>
        </w:tc>
        <w:tc>
          <w:tcPr>
            <w:tcW w:w="1843" w:type="dxa"/>
          </w:tcPr>
          <w:p w14:paraId="60BAF9C5" w14:textId="53503C1B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1 800</w:t>
            </w:r>
          </w:p>
        </w:tc>
        <w:tc>
          <w:tcPr>
            <w:tcW w:w="2126" w:type="dxa"/>
          </w:tcPr>
          <w:p w14:paraId="000CE784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0A1A6A7B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5A6787" w:rsidRPr="00634602" w14:paraId="63B6BFEA" w14:textId="77777777" w:rsidTr="00FB3D92">
        <w:tc>
          <w:tcPr>
            <w:tcW w:w="560" w:type="dxa"/>
          </w:tcPr>
          <w:p w14:paraId="171A92FF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2837" w:type="dxa"/>
          </w:tcPr>
          <w:p w14:paraId="7185F71B" w14:textId="50B70EDE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 w:rsidR="00635B19">
              <w:t xml:space="preserve">, </w:t>
            </w:r>
            <w:r w:rsidR="00635B19">
              <w:lastRenderedPageBreak/>
              <w:t>ekonomiczny format M do 1000 g</w:t>
            </w:r>
          </w:p>
        </w:tc>
        <w:tc>
          <w:tcPr>
            <w:tcW w:w="1843" w:type="dxa"/>
          </w:tcPr>
          <w:p w14:paraId="3B65C909" w14:textId="51973A6B" w:rsidR="005A6787" w:rsidRPr="00634602" w:rsidRDefault="00635B19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lastRenderedPageBreak/>
              <w:t>30</w:t>
            </w:r>
          </w:p>
        </w:tc>
        <w:tc>
          <w:tcPr>
            <w:tcW w:w="2126" w:type="dxa"/>
          </w:tcPr>
          <w:p w14:paraId="4ADE2C6B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485AF005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5A6787" w:rsidRPr="00634602" w14:paraId="1395B598" w14:textId="77777777" w:rsidTr="00FB3D92">
        <w:tc>
          <w:tcPr>
            <w:tcW w:w="560" w:type="dxa"/>
          </w:tcPr>
          <w:p w14:paraId="74ED5483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5.</w:t>
            </w:r>
          </w:p>
        </w:tc>
        <w:tc>
          <w:tcPr>
            <w:tcW w:w="2837" w:type="dxa"/>
          </w:tcPr>
          <w:p w14:paraId="4FD023FE" w14:textId="49E10545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BC2573">
              <w:t>Przesyłki polecone listowe rejestrowane</w:t>
            </w:r>
            <w:r w:rsidR="00635B19">
              <w:t>, priorytet format L do 2000 g</w:t>
            </w:r>
          </w:p>
        </w:tc>
        <w:tc>
          <w:tcPr>
            <w:tcW w:w="1843" w:type="dxa"/>
          </w:tcPr>
          <w:p w14:paraId="7F01B198" w14:textId="74786F9E" w:rsidR="005A6787" w:rsidRPr="00634602" w:rsidRDefault="00635B19" w:rsidP="005A6787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50</w:t>
            </w:r>
          </w:p>
        </w:tc>
        <w:tc>
          <w:tcPr>
            <w:tcW w:w="2126" w:type="dxa"/>
          </w:tcPr>
          <w:p w14:paraId="7F070AC0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4C3475BD" w14:textId="77777777" w:rsidR="005A6787" w:rsidRPr="00634602" w:rsidRDefault="005A6787" w:rsidP="005A6787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634602" w:rsidRPr="00634602" w14:paraId="16FFB3F9" w14:textId="77777777" w:rsidTr="00FB3D92">
        <w:tc>
          <w:tcPr>
            <w:tcW w:w="560" w:type="dxa"/>
          </w:tcPr>
          <w:p w14:paraId="71644B34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6.</w:t>
            </w:r>
          </w:p>
        </w:tc>
        <w:tc>
          <w:tcPr>
            <w:tcW w:w="2837" w:type="dxa"/>
          </w:tcPr>
          <w:p w14:paraId="0C577514" w14:textId="485E9272" w:rsidR="00634602" w:rsidRPr="00634602" w:rsidRDefault="00D12D14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D12D14">
              <w:rPr>
                <w:bCs/>
                <w:iCs/>
                <w:sz w:val="22"/>
                <w:szCs w:val="22"/>
                <w:lang w:eastAsia="ar-SA"/>
              </w:rPr>
              <w:t>Paczk</w:t>
            </w:r>
            <w:r>
              <w:rPr>
                <w:bCs/>
                <w:iCs/>
                <w:sz w:val="22"/>
                <w:szCs w:val="22"/>
                <w:lang w:eastAsia="ar-SA"/>
              </w:rPr>
              <w:t>a</w:t>
            </w:r>
            <w:r w:rsidRPr="00D12D14">
              <w:rPr>
                <w:bCs/>
                <w:iCs/>
                <w:sz w:val="22"/>
                <w:szCs w:val="22"/>
                <w:lang w:eastAsia="ar-SA"/>
              </w:rPr>
              <w:t xml:space="preserve"> pocztowe krajowa polecona, priorytet</w:t>
            </w:r>
            <w:r w:rsidR="00836E24">
              <w:rPr>
                <w:bCs/>
                <w:iCs/>
                <w:sz w:val="22"/>
                <w:szCs w:val="22"/>
                <w:lang w:eastAsia="ar-SA"/>
              </w:rPr>
              <w:t>, gabaryt A, 2000-10 000 g</w:t>
            </w:r>
          </w:p>
        </w:tc>
        <w:tc>
          <w:tcPr>
            <w:tcW w:w="1843" w:type="dxa"/>
          </w:tcPr>
          <w:p w14:paraId="12332FEC" w14:textId="6F24FE45" w:rsidR="00634602" w:rsidRPr="00634602" w:rsidRDefault="00836E24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2126" w:type="dxa"/>
          </w:tcPr>
          <w:p w14:paraId="50C2384A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45F65AA1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634602" w:rsidRPr="00634602" w14:paraId="28B7AC34" w14:textId="77777777" w:rsidTr="00FB3D92">
        <w:tc>
          <w:tcPr>
            <w:tcW w:w="560" w:type="dxa"/>
          </w:tcPr>
          <w:p w14:paraId="6AA816FE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7.</w:t>
            </w:r>
          </w:p>
        </w:tc>
        <w:tc>
          <w:tcPr>
            <w:tcW w:w="2837" w:type="dxa"/>
          </w:tcPr>
          <w:p w14:paraId="4D870FAD" w14:textId="72B63301" w:rsidR="00634602" w:rsidRPr="00634602" w:rsidRDefault="00836E24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lang w:eastAsia="ar-SA"/>
              </w:rPr>
            </w:pPr>
            <w:r w:rsidRPr="00634602">
              <w:rPr>
                <w:sz w:val="22"/>
                <w:szCs w:val="22"/>
              </w:rPr>
              <w:t>Przesyłka kurierska rejestrowana najszybszej kategorii o wadze nie większej niż 50 000 g</w:t>
            </w:r>
          </w:p>
        </w:tc>
        <w:tc>
          <w:tcPr>
            <w:tcW w:w="1843" w:type="dxa"/>
          </w:tcPr>
          <w:p w14:paraId="51712DEC" w14:textId="61D15B10" w:rsidR="00634602" w:rsidRPr="00634602" w:rsidRDefault="00836E24" w:rsidP="00634602">
            <w:pPr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>
              <w:rPr>
                <w:bCs/>
                <w:iC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2126" w:type="dxa"/>
          </w:tcPr>
          <w:p w14:paraId="7DFB9AE9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3872D73A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634602" w:rsidRPr="00634602" w14:paraId="1D6B9920" w14:textId="77777777" w:rsidTr="00FB3D92">
        <w:tc>
          <w:tcPr>
            <w:tcW w:w="560" w:type="dxa"/>
          </w:tcPr>
          <w:p w14:paraId="29562274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8.</w:t>
            </w:r>
          </w:p>
        </w:tc>
        <w:tc>
          <w:tcPr>
            <w:tcW w:w="2837" w:type="dxa"/>
          </w:tcPr>
          <w:p w14:paraId="687494A1" w14:textId="06090564" w:rsidR="00634602" w:rsidRPr="00634602" w:rsidRDefault="002571E5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Cs/>
                <w:iCs/>
                <w:sz w:val="22"/>
                <w:szCs w:val="22"/>
                <w:vertAlign w:val="superscript"/>
                <w:lang w:eastAsia="ar-SA"/>
              </w:rPr>
            </w:pPr>
            <w:r w:rsidRPr="002571E5"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 xml:space="preserve">Usługa odbioru korespondencji z siedziby Nadawcy (5 dni w tygodniu) od </w:t>
            </w:r>
            <w:r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>4</w:t>
            </w:r>
            <w:r w:rsidRPr="002571E5"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 xml:space="preserve"> stycznia do 31 grudnia 202</w:t>
            </w:r>
            <w:r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 xml:space="preserve">1 </w:t>
            </w:r>
            <w:r w:rsidRPr="002571E5">
              <w:rPr>
                <w:rFonts w:cs="Times New Roman"/>
                <w:bCs/>
                <w:iCs/>
                <w:sz w:val="22"/>
                <w:szCs w:val="22"/>
                <w:lang w:eastAsia="ar-SA"/>
              </w:rPr>
              <w:t>r.)</w:t>
            </w:r>
            <w:r w:rsidRPr="002571E5">
              <w:rPr>
                <w:rFonts w:cs="Times New Roman"/>
                <w:bCs/>
                <w:iCs/>
                <w:sz w:val="22"/>
                <w:szCs w:val="22"/>
                <w:vertAlign w:val="superscript"/>
                <w:lang w:eastAsia="ar-SA"/>
              </w:rPr>
              <w:footnoteReference w:id="1"/>
            </w:r>
          </w:p>
        </w:tc>
        <w:tc>
          <w:tcPr>
            <w:tcW w:w="1843" w:type="dxa"/>
          </w:tcPr>
          <w:p w14:paraId="5B76D22F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126" w:type="dxa"/>
          </w:tcPr>
          <w:p w14:paraId="786A2BEA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14:paraId="1C239DDB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634602" w:rsidRPr="00634602" w14:paraId="55C767C9" w14:textId="77777777" w:rsidTr="00FB3D92">
        <w:tc>
          <w:tcPr>
            <w:tcW w:w="7366" w:type="dxa"/>
            <w:gridSpan w:val="4"/>
          </w:tcPr>
          <w:p w14:paraId="43DE2DCD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  <w:r w:rsidRPr="00634602">
              <w:rPr>
                <w:b/>
                <w:iCs/>
                <w:sz w:val="22"/>
                <w:szCs w:val="22"/>
                <w:lang w:eastAsia="ar-SA"/>
              </w:rPr>
              <w:t>ŁĄCZNA CENA OFERTY BRUTTO (podsumowanie kolumny 5)</w:t>
            </w:r>
            <w:r w:rsidRPr="00634602">
              <w:rPr>
                <w:b/>
                <w:iCs/>
                <w:sz w:val="22"/>
                <w:szCs w:val="22"/>
                <w:vertAlign w:val="superscript"/>
                <w:lang w:eastAsia="ar-SA"/>
              </w:rPr>
              <w:footnoteReference w:id="2"/>
            </w:r>
          </w:p>
        </w:tc>
        <w:tc>
          <w:tcPr>
            <w:tcW w:w="2268" w:type="dxa"/>
          </w:tcPr>
          <w:p w14:paraId="3D8FEEC2" w14:textId="77777777" w:rsidR="00634602" w:rsidRPr="00634602" w:rsidRDefault="00634602" w:rsidP="00634602">
            <w:pPr>
              <w:tabs>
                <w:tab w:val="left" w:pos="0"/>
              </w:tabs>
              <w:spacing w:line="276" w:lineRule="auto"/>
              <w:ind w:left="0" w:firstLine="0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</w:tbl>
    <w:p w14:paraId="3E30F650" w14:textId="77777777" w:rsidR="000007A4" w:rsidRDefault="000007A4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4BF62D3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5077635E" w14:textId="5E627B2F" w:rsid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płatności.</w:t>
      </w:r>
    </w:p>
    <w:p w14:paraId="031CAA3F" w14:textId="1128E07E" w:rsidR="00977B08" w:rsidRPr="00977B08" w:rsidRDefault="00977B08" w:rsidP="00977B08">
      <w:pPr>
        <w:pStyle w:val="Akapitzlist"/>
        <w:numPr>
          <w:ilvl w:val="0"/>
          <w:numId w:val="5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Zobowiązujemy się do wykonania zamówienia w terminach wskazanych przez Zamawiającego</w:t>
      </w:r>
      <w:r>
        <w:rPr>
          <w:bCs/>
          <w:sz w:val="20"/>
          <w:szCs w:val="20"/>
        </w:rPr>
        <w:t>.</w:t>
      </w:r>
    </w:p>
    <w:p w14:paraId="0F2BF933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5FFFC893" w14:textId="68390056" w:rsid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6DCED6C7" w14:textId="331293F1" w:rsidR="00977B08" w:rsidRDefault="00977B08" w:rsidP="005D725B">
      <w:pPr>
        <w:ind w:left="0" w:firstLine="0"/>
        <w:jc w:val="both"/>
        <w:rPr>
          <w:sz w:val="20"/>
          <w:szCs w:val="20"/>
        </w:rPr>
      </w:pPr>
    </w:p>
    <w:p w14:paraId="3E80AA6E" w14:textId="77662D68" w:rsidR="00977B08" w:rsidRPr="000007A4" w:rsidRDefault="000007A4" w:rsidP="00977B08">
      <w:pPr>
        <w:tabs>
          <w:tab w:val="center" w:pos="4536"/>
        </w:tabs>
        <w:spacing w:line="276" w:lineRule="auto"/>
        <w:ind w:left="-112" w:right="-573"/>
        <w:jc w:val="both"/>
        <w:rPr>
          <w:b/>
          <w:sz w:val="20"/>
          <w:szCs w:val="20"/>
        </w:rPr>
      </w:pPr>
      <w:r w:rsidRPr="000007A4">
        <w:rPr>
          <w:bCs/>
          <w:sz w:val="20"/>
          <w:szCs w:val="20"/>
        </w:rPr>
        <w:tab/>
      </w:r>
      <w:r w:rsidR="00977B08" w:rsidRPr="000007A4">
        <w:rPr>
          <w:b/>
          <w:sz w:val="20"/>
          <w:szCs w:val="20"/>
        </w:rPr>
        <w:t>Załącznikami do niniejszego formularza, stanowiącymi integralna część oferty są:</w:t>
      </w:r>
    </w:p>
    <w:p w14:paraId="6917194C" w14:textId="77777777" w:rsidR="00977B08" w:rsidRDefault="00977B08" w:rsidP="00977B08">
      <w:pPr>
        <w:tabs>
          <w:tab w:val="center" w:pos="4536"/>
        </w:tabs>
        <w:spacing w:line="276" w:lineRule="auto"/>
        <w:ind w:left="-112" w:right="-573"/>
        <w:jc w:val="both"/>
        <w:rPr>
          <w:b/>
          <w:sz w:val="20"/>
          <w:szCs w:val="20"/>
          <w:u w:val="single"/>
        </w:rPr>
      </w:pPr>
    </w:p>
    <w:p w14:paraId="45FBDBA5" w14:textId="77777777" w:rsidR="00977B08" w:rsidRDefault="00977B08" w:rsidP="00977B08">
      <w:pPr>
        <w:pStyle w:val="Akapitzlist"/>
        <w:numPr>
          <w:ilvl w:val="0"/>
          <w:numId w:val="7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 w:rsidRPr="00DD7EA9">
        <w:rPr>
          <w:b/>
          <w:sz w:val="20"/>
          <w:szCs w:val="20"/>
          <w:u w:val="single"/>
        </w:rPr>
        <w:t>Aktualne zaświadczenie o wpisie do Rejestru operatorów pocztowych</w:t>
      </w:r>
      <w:r>
        <w:rPr>
          <w:bCs/>
          <w:sz w:val="20"/>
          <w:szCs w:val="20"/>
        </w:rPr>
        <w:t xml:space="preserve"> prowadzonego przez Prezesa Urzędu Komunikacji Elektronicznej (w oryginale lub kopii poświadczonej za zgodność z oryginałem przez Wykonawcę)</w:t>
      </w:r>
    </w:p>
    <w:p w14:paraId="6A261EA8" w14:textId="77777777" w:rsidR="00977B08" w:rsidRDefault="00977B08" w:rsidP="00977B08">
      <w:pPr>
        <w:pStyle w:val="Akapitzlist"/>
        <w:numPr>
          <w:ilvl w:val="0"/>
          <w:numId w:val="7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 w:rsidRPr="00DD7EA9">
        <w:rPr>
          <w:b/>
          <w:sz w:val="20"/>
          <w:szCs w:val="20"/>
          <w:u w:val="single"/>
        </w:rPr>
        <w:t>Aktualny wydruk z właściwego rejestru lub wydruk z ewidencji i informacji o działalności gospodarczej</w:t>
      </w:r>
      <w:r>
        <w:rPr>
          <w:bCs/>
          <w:sz w:val="20"/>
          <w:szCs w:val="20"/>
        </w:rPr>
        <w:t>, jeżeli odrębne przepisy wymagają wpisu do rejestru lub ewidencji, a gdy Wykonawcy działają w formie spółki cywilnej – także umowę spółki.</w:t>
      </w:r>
    </w:p>
    <w:p w14:paraId="6AC263EF" w14:textId="77777777" w:rsidR="00977B08" w:rsidRPr="005D725B" w:rsidRDefault="00977B08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244C33C6" w14:textId="062EFC3C" w:rsidR="00BE4A0C" w:rsidRPr="00977B08" w:rsidRDefault="005D725B" w:rsidP="00977B08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sectPr w:rsidR="00BE4A0C" w:rsidRPr="00977B08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2C03E" w14:textId="77777777" w:rsidR="00BD2AC2" w:rsidRDefault="00BD2AC2" w:rsidP="00EE7D7D">
      <w:r>
        <w:separator/>
      </w:r>
    </w:p>
  </w:endnote>
  <w:endnote w:type="continuationSeparator" w:id="0">
    <w:p w14:paraId="134EB471" w14:textId="77777777" w:rsidR="00BD2AC2" w:rsidRDefault="00BD2AC2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C1B6" w14:textId="77777777" w:rsidR="00BD2AC2" w:rsidRDefault="00BD2AC2" w:rsidP="00EE7D7D">
      <w:r>
        <w:separator/>
      </w:r>
    </w:p>
  </w:footnote>
  <w:footnote w:type="continuationSeparator" w:id="0">
    <w:p w14:paraId="45017A17" w14:textId="77777777" w:rsidR="00BD2AC2" w:rsidRDefault="00BD2AC2" w:rsidP="00EE7D7D">
      <w:r>
        <w:continuationSeparator/>
      </w:r>
    </w:p>
  </w:footnote>
  <w:footnote w:id="1">
    <w:p w14:paraId="1DDCB43D" w14:textId="471080C5" w:rsidR="002571E5" w:rsidRDefault="002571E5" w:rsidP="002571E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7A6B44">
        <w:rPr>
          <w:sz w:val="18"/>
          <w:szCs w:val="18"/>
        </w:rPr>
        <w:t>Jeśli dotyczy.</w:t>
      </w:r>
      <w:r>
        <w:rPr>
          <w:sz w:val="18"/>
          <w:szCs w:val="18"/>
        </w:rPr>
        <w:t xml:space="preserve"> Jeżeli Wykonawca pobiera opłatę za usługi odbioru korespondencji z siedziby Nadawcy, w kolumnie</w:t>
      </w:r>
      <w:r>
        <w:rPr>
          <w:sz w:val="18"/>
          <w:szCs w:val="18"/>
        </w:rPr>
        <w:br/>
        <w:t>nr 4 proszę podać cenę odbioru za 1 miesiąc. Natomiast w kolumnie 5, proszę wpisać cenę za świadczenie usługi w okresie</w:t>
      </w:r>
      <w:r>
        <w:rPr>
          <w:sz w:val="18"/>
          <w:szCs w:val="18"/>
        </w:rPr>
        <w:br/>
        <w:t xml:space="preserve">od </w:t>
      </w:r>
      <w:r>
        <w:rPr>
          <w:sz w:val="18"/>
          <w:szCs w:val="18"/>
        </w:rPr>
        <w:t>4</w:t>
      </w:r>
      <w:r>
        <w:rPr>
          <w:sz w:val="18"/>
          <w:szCs w:val="18"/>
        </w:rPr>
        <w:t xml:space="preserve"> stycznia do 31 grudnia 202</w:t>
      </w:r>
      <w:r>
        <w:rPr>
          <w:sz w:val="18"/>
          <w:szCs w:val="18"/>
        </w:rPr>
        <w:t xml:space="preserve">1 </w:t>
      </w:r>
      <w:r>
        <w:rPr>
          <w:sz w:val="18"/>
          <w:szCs w:val="18"/>
        </w:rPr>
        <w:t>r.</w:t>
      </w:r>
    </w:p>
  </w:footnote>
  <w:footnote w:id="2">
    <w:p w14:paraId="0D674DFD" w14:textId="77777777" w:rsidR="00634602" w:rsidRDefault="00634602" w:rsidP="00634602">
      <w:pPr>
        <w:pStyle w:val="Tekstprzypisudolnego"/>
      </w:pPr>
      <w:r>
        <w:rPr>
          <w:rStyle w:val="Odwoanieprzypisudolnego"/>
        </w:rPr>
        <w:footnoteRef/>
      </w:r>
      <w:r>
        <w:t xml:space="preserve"> Suma brutto z kolumny 5 musi być zgodna z ceną ofertową brutto podaną w formularzu ofertowym.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2C3E577B" w:rsidR="00CE100E" w:rsidRPr="00CE100E" w:rsidRDefault="006A49DF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6811B67A" wp14:editId="34CCB4BC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530A7D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C4439"/>
    <w:multiLevelType w:val="hybridMultilevel"/>
    <w:tmpl w:val="F39C30D0"/>
    <w:lvl w:ilvl="0" w:tplc="46BC11A2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1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CD219B"/>
    <w:multiLevelType w:val="hybridMultilevel"/>
    <w:tmpl w:val="7C00A82C"/>
    <w:lvl w:ilvl="0" w:tplc="438479A0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5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07A4"/>
    <w:rsid w:val="00015F8F"/>
    <w:rsid w:val="000252BA"/>
    <w:rsid w:val="000573F8"/>
    <w:rsid w:val="0006138B"/>
    <w:rsid w:val="00067469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F35A7"/>
    <w:rsid w:val="00220101"/>
    <w:rsid w:val="002508E1"/>
    <w:rsid w:val="002571E5"/>
    <w:rsid w:val="00280CAF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36875"/>
    <w:rsid w:val="00445A5B"/>
    <w:rsid w:val="004507C6"/>
    <w:rsid w:val="00470F19"/>
    <w:rsid w:val="004737CC"/>
    <w:rsid w:val="0048751A"/>
    <w:rsid w:val="004D442A"/>
    <w:rsid w:val="00505B77"/>
    <w:rsid w:val="0052146E"/>
    <w:rsid w:val="005363B3"/>
    <w:rsid w:val="005439EE"/>
    <w:rsid w:val="005666EE"/>
    <w:rsid w:val="005A6787"/>
    <w:rsid w:val="005D725B"/>
    <w:rsid w:val="005E4B4E"/>
    <w:rsid w:val="005E6437"/>
    <w:rsid w:val="00601613"/>
    <w:rsid w:val="00607BD0"/>
    <w:rsid w:val="006101A2"/>
    <w:rsid w:val="00610711"/>
    <w:rsid w:val="00620822"/>
    <w:rsid w:val="00634602"/>
    <w:rsid w:val="00635B19"/>
    <w:rsid w:val="006375BD"/>
    <w:rsid w:val="006808DF"/>
    <w:rsid w:val="00693BEA"/>
    <w:rsid w:val="006A49DF"/>
    <w:rsid w:val="006D0B22"/>
    <w:rsid w:val="006F60DC"/>
    <w:rsid w:val="00716A80"/>
    <w:rsid w:val="00737280"/>
    <w:rsid w:val="00756FD3"/>
    <w:rsid w:val="007A3369"/>
    <w:rsid w:val="007B343B"/>
    <w:rsid w:val="007C28A6"/>
    <w:rsid w:val="007D557A"/>
    <w:rsid w:val="008249BC"/>
    <w:rsid w:val="00836E24"/>
    <w:rsid w:val="008A509A"/>
    <w:rsid w:val="009523AF"/>
    <w:rsid w:val="00952723"/>
    <w:rsid w:val="00955D02"/>
    <w:rsid w:val="00977B08"/>
    <w:rsid w:val="009853F2"/>
    <w:rsid w:val="009A5BC0"/>
    <w:rsid w:val="009B3C25"/>
    <w:rsid w:val="009B67C6"/>
    <w:rsid w:val="009F7D2D"/>
    <w:rsid w:val="00A216CE"/>
    <w:rsid w:val="00A31F3C"/>
    <w:rsid w:val="00A850EE"/>
    <w:rsid w:val="00AC004E"/>
    <w:rsid w:val="00AE22A2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B0D3B"/>
    <w:rsid w:val="00BB6E78"/>
    <w:rsid w:val="00BD2AC2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D12D14"/>
    <w:rsid w:val="00D2675C"/>
    <w:rsid w:val="00D82673"/>
    <w:rsid w:val="00DB400F"/>
    <w:rsid w:val="00DD2460"/>
    <w:rsid w:val="00DD45B2"/>
    <w:rsid w:val="00E1029B"/>
    <w:rsid w:val="00E54A78"/>
    <w:rsid w:val="00E66468"/>
    <w:rsid w:val="00E97E37"/>
    <w:rsid w:val="00EB3F36"/>
    <w:rsid w:val="00EC64CC"/>
    <w:rsid w:val="00EC7C85"/>
    <w:rsid w:val="00EE7D7D"/>
    <w:rsid w:val="00EF164D"/>
    <w:rsid w:val="00EF700B"/>
    <w:rsid w:val="00F01F56"/>
    <w:rsid w:val="00F233A0"/>
    <w:rsid w:val="00F32256"/>
    <w:rsid w:val="00F5134D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346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34602"/>
    <w:pPr>
      <w:ind w:left="0"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4602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4602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59"/>
    <w:rsid w:val="006346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27</TotalTime>
  <Pages>2</Pages>
  <Words>376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10</cp:revision>
  <cp:lastPrinted>2015-12-09T11:29:00Z</cp:lastPrinted>
  <dcterms:created xsi:type="dcterms:W3CDTF">2020-12-10T10:26:00Z</dcterms:created>
  <dcterms:modified xsi:type="dcterms:W3CDTF">2020-12-10T10:57:00Z</dcterms:modified>
</cp:coreProperties>
</file>