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BBA" w:rsidRDefault="00651E7C" w:rsidP="00945BBA">
      <w:pPr>
        <w:rPr>
          <w:rFonts w:ascii="Times New Roman" w:hAnsi="Times New Roman" w:cs="Times New Roman"/>
          <w:i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0"/>
          <w:szCs w:val="20"/>
        </w:rPr>
        <w:t>O</w:t>
      </w:r>
      <w:r w:rsidR="009779CF">
        <w:rPr>
          <w:rFonts w:ascii="Times New Roman" w:hAnsi="Times New Roman" w:cs="Times New Roman"/>
          <w:i/>
          <w:sz w:val="20"/>
          <w:szCs w:val="20"/>
        </w:rPr>
        <w:t>RG</w:t>
      </w:r>
      <w:r>
        <w:rPr>
          <w:rFonts w:ascii="Times New Roman" w:hAnsi="Times New Roman" w:cs="Times New Roman"/>
          <w:i/>
          <w:sz w:val="20"/>
          <w:szCs w:val="20"/>
        </w:rPr>
        <w:t>.K</w:t>
      </w:r>
      <w:r w:rsidR="009779CF">
        <w:rPr>
          <w:rFonts w:ascii="Times New Roman" w:hAnsi="Times New Roman" w:cs="Times New Roman"/>
          <w:i/>
          <w:sz w:val="20"/>
          <w:szCs w:val="20"/>
        </w:rPr>
        <w:t>LF</w:t>
      </w:r>
      <w:r>
        <w:rPr>
          <w:rFonts w:ascii="Times New Roman" w:hAnsi="Times New Roman" w:cs="Times New Roman"/>
          <w:i/>
          <w:sz w:val="20"/>
          <w:szCs w:val="20"/>
        </w:rPr>
        <w:t>.2621/</w:t>
      </w:r>
      <w:r w:rsidR="009779CF">
        <w:rPr>
          <w:rFonts w:ascii="Times New Roman" w:hAnsi="Times New Roman" w:cs="Times New Roman"/>
          <w:i/>
          <w:sz w:val="20"/>
          <w:szCs w:val="20"/>
        </w:rPr>
        <w:t>98</w:t>
      </w:r>
      <w:r>
        <w:rPr>
          <w:rFonts w:ascii="Times New Roman" w:hAnsi="Times New Roman" w:cs="Times New Roman"/>
          <w:i/>
          <w:sz w:val="20"/>
          <w:szCs w:val="20"/>
        </w:rPr>
        <w:t>/1</w:t>
      </w:r>
      <w:r w:rsidR="009779CF">
        <w:rPr>
          <w:rFonts w:ascii="Times New Roman" w:hAnsi="Times New Roman" w:cs="Times New Roman"/>
          <w:i/>
          <w:sz w:val="20"/>
          <w:szCs w:val="20"/>
        </w:rPr>
        <w:t>9</w:t>
      </w:r>
    </w:p>
    <w:p w:rsidR="00945BBA" w:rsidRDefault="00945BBA" w:rsidP="00945BBA">
      <w:pPr>
        <w:tabs>
          <w:tab w:val="center" w:pos="4606"/>
          <w:tab w:val="left" w:pos="77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ab/>
        <w:t>Załącznik nr 2 do Zaproszenia do składania ofert-</w:t>
      </w:r>
    </w:p>
    <w:p w:rsidR="00945BBA" w:rsidRDefault="00945BBA" w:rsidP="00945BBA">
      <w:pPr>
        <w:tabs>
          <w:tab w:val="center" w:pos="4606"/>
          <w:tab w:val="left" w:pos="77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Formularz cenowy</w:t>
      </w:r>
      <w:r>
        <w:rPr>
          <w:rFonts w:ascii="Times New Roman" w:hAnsi="Times New Roman" w:cs="Times New Roman"/>
          <w:i/>
          <w:sz w:val="20"/>
          <w:szCs w:val="20"/>
        </w:rPr>
        <w:tab/>
      </w:r>
    </w:p>
    <w:p w:rsidR="00960D26" w:rsidRDefault="00960D26" w:rsidP="00945BBA">
      <w:pPr>
        <w:tabs>
          <w:tab w:val="center" w:pos="4606"/>
          <w:tab w:val="left" w:pos="77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945BBA" w:rsidRDefault="00945BBA" w:rsidP="00945B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cenowy</w:t>
      </w:r>
    </w:p>
    <w:p w:rsidR="00945BBA" w:rsidRDefault="00945BBA" w:rsidP="00945B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 postępowaniu prowadzonym na podstawie art. 4 pkt 8 ustawy z dnia 29 stycznia 2004 r. Prawo zamówień publicznych (Dz. U. z 201</w:t>
      </w:r>
      <w:r w:rsidR="009779CF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 r., poz. </w:t>
      </w:r>
      <w:r w:rsidR="00A678E3">
        <w:rPr>
          <w:rFonts w:ascii="Times New Roman" w:hAnsi="Times New Roman" w:cs="Times New Roman"/>
          <w:bCs/>
          <w:sz w:val="24"/>
          <w:szCs w:val="24"/>
        </w:rPr>
        <w:t>1</w:t>
      </w:r>
      <w:r w:rsidR="009779CF">
        <w:rPr>
          <w:rFonts w:ascii="Times New Roman" w:hAnsi="Times New Roman" w:cs="Times New Roman"/>
          <w:bCs/>
          <w:sz w:val="24"/>
          <w:szCs w:val="24"/>
        </w:rPr>
        <w:t>843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730A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na dostawę wody źródlanej</w:t>
      </w:r>
      <w:r w:rsidR="009779CF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>w butlach wraz z dzierżawą dystrybutorów i stojaków pod butle oraz dostaw</w:t>
      </w:r>
      <w:r w:rsidR="00C4504F">
        <w:rPr>
          <w:rFonts w:ascii="Times New Roman" w:hAnsi="Times New Roman" w:cs="Times New Roman"/>
          <w:b/>
          <w:i/>
          <w:sz w:val="24"/>
          <w:szCs w:val="24"/>
        </w:rPr>
        <w:t>ę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kubków plastikowych na potrzeby Beneficjentów Lubelskiej Agencji Wspierania Przedsiębiorczości</w:t>
      </w:r>
      <w:r w:rsidR="009779CF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>w Lublinie</w:t>
      </w:r>
    </w:p>
    <w:p w:rsidR="00651E7C" w:rsidRDefault="00651E7C" w:rsidP="00945B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45BBA" w:rsidRDefault="00945BBA" w:rsidP="00945B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</w:t>
      </w:r>
    </w:p>
    <w:p w:rsidR="00945BBA" w:rsidRDefault="00945BBA" w:rsidP="00945B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Adres/siedziba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</w:t>
      </w:r>
    </w:p>
    <w:p w:rsidR="00945BBA" w:rsidRDefault="00945BBA" w:rsidP="00651E7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Tel.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</w:t>
      </w:r>
    </w:p>
    <w:p w:rsidR="00945BBA" w:rsidRDefault="00945BBA" w:rsidP="00651E7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  <w:r w:rsidRPr="00651E7C">
        <w:rPr>
          <w:rFonts w:ascii="Times New Roman" w:hAnsi="Times New Roman" w:cs="Times New Roman"/>
          <w:b/>
          <w:sz w:val="24"/>
          <w:szCs w:val="24"/>
        </w:rPr>
        <w:t>Nazwa oferowanej wody:</w:t>
      </w:r>
      <w:r>
        <w:rPr>
          <w:rFonts w:ascii="Times New Roman" w:hAnsi="Times New Roman" w:cs="Times New Roman"/>
          <w:sz w:val="24"/>
          <w:szCs w:val="24"/>
        </w:rPr>
        <w:t xml:space="preserve"> ………</w:t>
      </w:r>
      <w:r w:rsidR="00A678E3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4116"/>
        <w:gridCol w:w="1908"/>
        <w:gridCol w:w="2609"/>
      </w:tblGrid>
      <w:tr w:rsidR="00945BBA" w:rsidTr="00651E7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spacing w:after="200" w:line="276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Cena brutto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Stawka podatku VAT</w:t>
            </w:r>
          </w:p>
        </w:tc>
      </w:tr>
      <w:tr w:rsidR="00945BBA" w:rsidTr="00651E7C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butla z wodą ok. 19 l cena za 1 butlę (szt.)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BBA" w:rsidTr="00651E7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945B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BBA" w:rsidRDefault="0065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45B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dzierżawa 4 dystrybutorów z wodą </w:t>
            </w:r>
          </w:p>
          <w:p w:rsidR="00945BBA" w:rsidRPr="00651E7C" w:rsidRDefault="00945BBA" w:rsidP="00E31C2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1E7C">
              <w:rPr>
                <w:rFonts w:ascii="Times New Roman" w:hAnsi="Times New Roman" w:cs="Times New Roman"/>
                <w:i/>
                <w:sz w:val="24"/>
                <w:szCs w:val="24"/>
              </w:rPr>
              <w:t>(proszę podać cenę za 1 miesiąc dzierżawy</w:t>
            </w:r>
            <w:r w:rsidR="00E31C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wszystkich </w:t>
            </w:r>
            <w:r w:rsidRPr="00651E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dystrybutorów)  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BBA" w:rsidTr="00651E7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65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45B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5BBA" w:rsidRDefault="00945B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BBA" w:rsidRDefault="00945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dzierżawa 12 stojaków na butle z wodą </w:t>
            </w:r>
          </w:p>
          <w:p w:rsidR="00945BBA" w:rsidRPr="00651E7C" w:rsidRDefault="00945BBA" w:rsidP="00E31C2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1E7C">
              <w:rPr>
                <w:rFonts w:ascii="Times New Roman" w:hAnsi="Times New Roman" w:cs="Times New Roman"/>
                <w:i/>
                <w:sz w:val="24"/>
                <w:szCs w:val="24"/>
              </w:rPr>
              <w:t>(proszę podać cenę za 1 miesiąc dzierżawy</w:t>
            </w:r>
            <w:r w:rsidR="00E31C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wszystkich</w:t>
            </w:r>
            <w:r w:rsidRPr="00651E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stojaków)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5BBA" w:rsidRDefault="00945BBA" w:rsidP="00945BBA">
      <w:pPr>
        <w:rPr>
          <w:rFonts w:ascii="Times New Roman" w:hAnsi="Times New Roman" w:cs="Times New Roman"/>
          <w:sz w:val="24"/>
          <w:szCs w:val="24"/>
        </w:rPr>
      </w:pPr>
    </w:p>
    <w:p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Jednocześnie oświadczam/-my, że:</w:t>
      </w:r>
    </w:p>
    <w:p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:rsidR="00651E7C" w:rsidRPr="00651E7C" w:rsidRDefault="00651E7C" w:rsidP="00651E7C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cena dotyczy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dostawy </w:t>
      </w: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>określonej w załączonym opisie przedmiotu zamówienia;</w:t>
      </w:r>
    </w:p>
    <w:p w:rsidR="00651E7C" w:rsidRPr="00651E7C" w:rsidRDefault="00651E7C" w:rsidP="00651E7C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>akceptuję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/-my</w:t>
      </w: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opis przedmiotu zamówienia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;</w:t>
      </w:r>
    </w:p>
    <w:p w:rsidR="006C0734" w:rsidRDefault="00651E7C" w:rsidP="00651E7C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>akceptuję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/-my</w:t>
      </w:r>
      <w:r w:rsidRPr="00651E7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termin, miejsce i warunki realizacji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dostawy</w:t>
      </w:r>
    </w:p>
    <w:p w:rsidR="009779CF" w:rsidRPr="009779CF" w:rsidRDefault="006C0734" w:rsidP="00651E7C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C0734">
        <w:rPr>
          <w:rFonts w:ascii="Times New Roman" w:eastAsia="Times New Roman" w:hAnsi="Times New Roman" w:cs="Times New Roman"/>
          <w:sz w:val="20"/>
          <w:szCs w:val="20"/>
          <w:lang w:eastAsia="pl-PL"/>
        </w:rPr>
        <w:t>załączam/-my do oferty</w:t>
      </w:r>
      <w:r w:rsidR="00651E7C" w:rsidRPr="006C073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6C0734">
        <w:rPr>
          <w:rFonts w:ascii="Times New Roman" w:hAnsi="Times New Roman" w:cs="Times New Roman"/>
          <w:sz w:val="20"/>
          <w:szCs w:val="20"/>
        </w:rPr>
        <w:t>świadectwo Państwowego Zakładu Higieny zawierające ocenę/analizę</w:t>
      </w:r>
    </w:p>
    <w:p w:rsidR="00651E7C" w:rsidRPr="006C0734" w:rsidRDefault="006C0734" w:rsidP="009779CF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ind w:left="78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C0734">
        <w:rPr>
          <w:rFonts w:ascii="Times New Roman" w:hAnsi="Times New Roman" w:cs="Times New Roman"/>
          <w:sz w:val="20"/>
          <w:szCs w:val="20"/>
        </w:rPr>
        <w:t>i kwalifikację rodzajową oferowanej wody oraz informację o zawartości składników mineralnych</w:t>
      </w:r>
      <w:r w:rsidR="009779CF">
        <w:rPr>
          <w:rFonts w:ascii="Times New Roman" w:hAnsi="Times New Roman" w:cs="Times New Roman"/>
          <w:sz w:val="20"/>
          <w:szCs w:val="20"/>
        </w:rPr>
        <w:br/>
      </w:r>
      <w:r w:rsidRPr="006C0734">
        <w:rPr>
          <w:rFonts w:ascii="Times New Roman" w:hAnsi="Times New Roman" w:cs="Times New Roman"/>
          <w:sz w:val="20"/>
          <w:szCs w:val="20"/>
        </w:rPr>
        <w:t>w oferowanej wodzie.</w:t>
      </w:r>
    </w:p>
    <w:p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…………………………………….</w:t>
      </w:r>
    </w:p>
    <w:p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(miejscowość, data)</w:t>
      </w:r>
    </w:p>
    <w:p w:rsidR="00945BBA" w:rsidRDefault="00945BBA" w:rsidP="00945BBA">
      <w:pPr>
        <w:ind w:left="495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………………………………………………..…………</w:t>
      </w:r>
    </w:p>
    <w:p w:rsidR="00945BBA" w:rsidRDefault="00945BBA" w:rsidP="00945BBA">
      <w:pPr>
        <w:ind w:left="495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(podpis i pieczątka osoby składającej ofertę lub osoby</w:t>
      </w:r>
    </w:p>
    <w:p w:rsidR="00945BBA" w:rsidRDefault="00945BBA" w:rsidP="00945BBA">
      <w:pPr>
        <w:ind w:left="495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upoważnionej)         </w:t>
      </w:r>
    </w:p>
    <w:p w:rsidR="00132485" w:rsidRPr="00675DF6" w:rsidRDefault="00945BBA" w:rsidP="00945BBA">
      <w:r>
        <w:t xml:space="preserve"> </w:t>
      </w:r>
    </w:p>
    <w:sectPr w:rsidR="00132485" w:rsidRPr="00675DF6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3FB" w:rsidRDefault="002043FB" w:rsidP="00EE7D7D">
      <w:r>
        <w:separator/>
      </w:r>
    </w:p>
  </w:endnote>
  <w:endnote w:type="continuationSeparator" w:id="0">
    <w:p w:rsidR="002043FB" w:rsidRDefault="002043F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Default="009779CF" w:rsidP="009779CF">
    <w:pPr>
      <w:pStyle w:val="Stopka"/>
    </w:pPr>
    <w:r w:rsidRPr="005A050A">
      <w:rPr>
        <w:noProof/>
      </w:rPr>
      <w:drawing>
        <wp:inline distT="0" distB="0" distL="0" distR="0">
          <wp:extent cx="5234305" cy="542925"/>
          <wp:effectExtent l="0" t="0" r="444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430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79CF" w:rsidRPr="009779CF" w:rsidRDefault="009779CF" w:rsidP="00977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3FB" w:rsidRDefault="002043FB" w:rsidP="00EE7D7D">
      <w:r>
        <w:separator/>
      </w:r>
    </w:p>
  </w:footnote>
  <w:footnote w:type="continuationSeparator" w:id="0">
    <w:p w:rsidR="002043FB" w:rsidRDefault="002043F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AE06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515AD"/>
    <w:rsid w:val="0006138B"/>
    <w:rsid w:val="00067EE1"/>
    <w:rsid w:val="000714C3"/>
    <w:rsid w:val="000B5C1D"/>
    <w:rsid w:val="000C690B"/>
    <w:rsid w:val="00104B4C"/>
    <w:rsid w:val="00113333"/>
    <w:rsid w:val="00114145"/>
    <w:rsid w:val="001218D1"/>
    <w:rsid w:val="00132485"/>
    <w:rsid w:val="001673C6"/>
    <w:rsid w:val="0018641A"/>
    <w:rsid w:val="00192E67"/>
    <w:rsid w:val="001C60D1"/>
    <w:rsid w:val="001F35A7"/>
    <w:rsid w:val="002043FB"/>
    <w:rsid w:val="002508E1"/>
    <w:rsid w:val="00280CAF"/>
    <w:rsid w:val="002B3E6A"/>
    <w:rsid w:val="002C325D"/>
    <w:rsid w:val="002D18BF"/>
    <w:rsid w:val="002E3600"/>
    <w:rsid w:val="003109E5"/>
    <w:rsid w:val="00315648"/>
    <w:rsid w:val="0039116A"/>
    <w:rsid w:val="003A7690"/>
    <w:rsid w:val="0041510E"/>
    <w:rsid w:val="0046527B"/>
    <w:rsid w:val="00470F19"/>
    <w:rsid w:val="004737CC"/>
    <w:rsid w:val="0048751A"/>
    <w:rsid w:val="005E4B4E"/>
    <w:rsid w:val="00601613"/>
    <w:rsid w:val="00607BD0"/>
    <w:rsid w:val="006101A2"/>
    <w:rsid w:val="006277B3"/>
    <w:rsid w:val="00651E7C"/>
    <w:rsid w:val="00675DF6"/>
    <w:rsid w:val="006808DF"/>
    <w:rsid w:val="006C0734"/>
    <w:rsid w:val="006D3027"/>
    <w:rsid w:val="00716A80"/>
    <w:rsid w:val="00730A4F"/>
    <w:rsid w:val="00737280"/>
    <w:rsid w:val="00756FD3"/>
    <w:rsid w:val="0078404E"/>
    <w:rsid w:val="0079085A"/>
    <w:rsid w:val="007C2455"/>
    <w:rsid w:val="007C28A6"/>
    <w:rsid w:val="007D38D2"/>
    <w:rsid w:val="00801CAC"/>
    <w:rsid w:val="008249BC"/>
    <w:rsid w:val="00836C7D"/>
    <w:rsid w:val="008D1467"/>
    <w:rsid w:val="008E6056"/>
    <w:rsid w:val="008F2C34"/>
    <w:rsid w:val="008F726E"/>
    <w:rsid w:val="009001E0"/>
    <w:rsid w:val="009352D0"/>
    <w:rsid w:val="00945BBA"/>
    <w:rsid w:val="00955D02"/>
    <w:rsid w:val="00960D26"/>
    <w:rsid w:val="00963229"/>
    <w:rsid w:val="009779CF"/>
    <w:rsid w:val="009853F2"/>
    <w:rsid w:val="009A2A17"/>
    <w:rsid w:val="009B3C25"/>
    <w:rsid w:val="009B67C6"/>
    <w:rsid w:val="009C1153"/>
    <w:rsid w:val="009F7D2D"/>
    <w:rsid w:val="00A203FC"/>
    <w:rsid w:val="00A678E3"/>
    <w:rsid w:val="00A83526"/>
    <w:rsid w:val="00A850EE"/>
    <w:rsid w:val="00AA2B2C"/>
    <w:rsid w:val="00AB6641"/>
    <w:rsid w:val="00AC004E"/>
    <w:rsid w:val="00AE22A2"/>
    <w:rsid w:val="00B837BE"/>
    <w:rsid w:val="00B85BD4"/>
    <w:rsid w:val="00B95767"/>
    <w:rsid w:val="00B97AA4"/>
    <w:rsid w:val="00BE4A0C"/>
    <w:rsid w:val="00BF373B"/>
    <w:rsid w:val="00C05320"/>
    <w:rsid w:val="00C15372"/>
    <w:rsid w:val="00C27FBE"/>
    <w:rsid w:val="00C4504F"/>
    <w:rsid w:val="00C53036"/>
    <w:rsid w:val="00C53449"/>
    <w:rsid w:val="00C619A5"/>
    <w:rsid w:val="00C64274"/>
    <w:rsid w:val="00C93B46"/>
    <w:rsid w:val="00CE100E"/>
    <w:rsid w:val="00D1582F"/>
    <w:rsid w:val="00D2675C"/>
    <w:rsid w:val="00D362F4"/>
    <w:rsid w:val="00D8685F"/>
    <w:rsid w:val="00D951AC"/>
    <w:rsid w:val="00DB1EC2"/>
    <w:rsid w:val="00DD45B2"/>
    <w:rsid w:val="00E31C2C"/>
    <w:rsid w:val="00E54A78"/>
    <w:rsid w:val="00E66468"/>
    <w:rsid w:val="00E97E37"/>
    <w:rsid w:val="00EB3F36"/>
    <w:rsid w:val="00EC64CC"/>
    <w:rsid w:val="00EC7C85"/>
    <w:rsid w:val="00EE548D"/>
    <w:rsid w:val="00EE7D7D"/>
    <w:rsid w:val="00EF700B"/>
    <w:rsid w:val="00F040EF"/>
    <w:rsid w:val="00F05C22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AC937587-D793-48BE-A2AF-B175993E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table" w:styleId="Tabela-Siatka">
    <w:name w:val="Table Grid"/>
    <w:basedOn w:val="Standardowy"/>
    <w:uiPriority w:val="59"/>
    <w:rsid w:val="00945B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4E2E6-880C-47CF-A557-7619A3413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</TotalTime>
  <Pages>1</Pages>
  <Words>236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</cp:revision>
  <cp:lastPrinted>2016-11-07T09:30:00Z</cp:lastPrinted>
  <dcterms:created xsi:type="dcterms:W3CDTF">2019-12-13T08:28:00Z</dcterms:created>
  <dcterms:modified xsi:type="dcterms:W3CDTF">2019-12-13T08:28:00Z</dcterms:modified>
</cp:coreProperties>
</file>